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DF" w:rsidRPr="00CA0C8F" w:rsidRDefault="00C318DF" w:rsidP="007E7129">
      <w:pPr>
        <w:jc w:val="center"/>
        <w:rPr>
          <w:rFonts w:ascii="Times New Roman" w:hAnsi="Times New Roman"/>
          <w:sz w:val="28"/>
          <w:szCs w:val="28"/>
        </w:rPr>
      </w:pPr>
      <w:r w:rsidRPr="00CA0C8F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 1</w:t>
      </w:r>
      <w:r>
        <w:rPr>
          <w:rFonts w:ascii="Times New Roman" w:hAnsi="Times New Roman"/>
          <w:sz w:val="28"/>
          <w:szCs w:val="28"/>
        </w:rPr>
        <w:t>8</w:t>
      </w:r>
      <w:r w:rsidRPr="00CA0C8F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Солнышко</w:t>
      </w:r>
      <w:r w:rsidRPr="00CA0C8F">
        <w:rPr>
          <w:rFonts w:ascii="Times New Roman" w:hAnsi="Times New Roman"/>
          <w:sz w:val="28"/>
          <w:szCs w:val="28"/>
        </w:rPr>
        <w:t>»</w:t>
      </w:r>
    </w:p>
    <w:p w:rsidR="00C318DF" w:rsidRDefault="00C318DF" w:rsidP="007E7129"/>
    <w:p w:rsidR="00C318DF" w:rsidRDefault="00C318DF" w:rsidP="007E7129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World Newspapers and Magazines Worldpressorg" style="width:294.75pt;height:262.5pt;visibility:visible">
            <v:imagedata r:id="rId4" o:title="" cropleft="11069f" cropright="11398f"/>
          </v:shape>
        </w:pict>
      </w:r>
    </w:p>
    <w:p w:rsidR="00C318DF" w:rsidRPr="00CA0C8F" w:rsidRDefault="00C318DF" w:rsidP="007E7129">
      <w:pPr>
        <w:jc w:val="center"/>
        <w:rPr>
          <w:rFonts w:ascii="Times New Roman" w:hAnsi="Times New Roman"/>
          <w:sz w:val="28"/>
          <w:szCs w:val="28"/>
        </w:rPr>
      </w:pPr>
      <w:r w:rsidRPr="00CA0C8F">
        <w:rPr>
          <w:rFonts w:ascii="Times New Roman" w:hAnsi="Times New Roman"/>
          <w:sz w:val="28"/>
          <w:szCs w:val="28"/>
        </w:rPr>
        <w:t xml:space="preserve"> «Семейные экологические проекты»</w:t>
      </w:r>
    </w:p>
    <w:p w:rsidR="00C318DF" w:rsidRPr="00451D31" w:rsidRDefault="00C318DF" w:rsidP="007E7129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тема</w:t>
      </w:r>
      <w:r w:rsidRPr="00C94185">
        <w:rPr>
          <w:rFonts w:ascii="Times New Roman" w:hAnsi="Times New Roman"/>
          <w:sz w:val="28"/>
          <w:szCs w:val="28"/>
        </w:rPr>
        <w:t xml:space="preserve">: </w:t>
      </w:r>
      <w:r w:rsidRPr="00451D31">
        <w:rPr>
          <w:rFonts w:ascii="Times New Roman" w:hAnsi="Times New Roman"/>
          <w:b/>
          <w:color w:val="FF0000"/>
          <w:sz w:val="40"/>
          <w:szCs w:val="40"/>
        </w:rPr>
        <w:t>«Вторая жизнь упаковки»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выполнили: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Ваня,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старшая группа, МБДОУ № 18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Евгения Владимировна З.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Пекарская Марина Сергеевна</w:t>
      </w:r>
    </w:p>
    <w:p w:rsidR="00C318DF" w:rsidRDefault="00C318DF" w:rsidP="007E7129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jc w:val="right"/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rPr>
          <w:rFonts w:ascii="Times New Roman" w:hAnsi="Times New Roman"/>
          <w:sz w:val="28"/>
          <w:szCs w:val="28"/>
        </w:rPr>
      </w:pPr>
    </w:p>
    <w:p w:rsidR="00C318DF" w:rsidRDefault="00C318DF" w:rsidP="007E71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г.Приморско-Ахтарск, </w:t>
      </w:r>
    </w:p>
    <w:p w:rsidR="00C318DF" w:rsidRDefault="00C318DF" w:rsidP="007E7129">
      <w:pPr>
        <w:jc w:val="center"/>
        <w:rPr>
          <w:rFonts w:ascii="Times New Roman" w:hAnsi="Times New Roman"/>
          <w:sz w:val="28"/>
          <w:szCs w:val="28"/>
        </w:rPr>
      </w:pPr>
    </w:p>
    <w:p w:rsidR="00C318DF" w:rsidRPr="00482A63" w:rsidRDefault="00C318DF" w:rsidP="007E4C7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Название проекта: «Вторая жизнь упаковкам»</w:t>
      </w:r>
    </w:p>
    <w:p w:rsidR="00C318DF" w:rsidRPr="00482A63" w:rsidRDefault="00C318DF" w:rsidP="007E4C7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Автор проекта: Ваня П.</w:t>
      </w:r>
    </w:p>
    <w:p w:rsidR="00C318DF" w:rsidRPr="00482A63" w:rsidRDefault="00C318DF" w:rsidP="007E4C7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Исполнители проекта: Евгения Владимировна З.</w:t>
      </w:r>
    </w:p>
    <w:p w:rsidR="00C318DF" w:rsidRPr="00482A63" w:rsidRDefault="00C318DF" w:rsidP="007E4C7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Тип проекта: Творческий с элементами исследования.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2A63">
        <w:rPr>
          <w:rFonts w:ascii="Times New Roman" w:hAnsi="Times New Roman"/>
          <w:sz w:val="28"/>
          <w:szCs w:val="28"/>
          <w:u w:val="single"/>
          <w:lang w:eastAsia="ru-RU"/>
        </w:rPr>
        <w:t>Актуальность проекта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Бытовые отходы в виде упаковочного материала загрязняют окружающую среду. Чтобы сделать окружающею среду более чистой, нужно уменьшить количество выбрасываемых упаковок, а для этого надо дать им новую жизнь.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2A63">
        <w:rPr>
          <w:rFonts w:ascii="Times New Roman" w:hAnsi="Times New Roman"/>
          <w:sz w:val="28"/>
          <w:szCs w:val="28"/>
          <w:u w:val="single"/>
          <w:lang w:eastAsia="ru-RU"/>
        </w:rPr>
        <w:t>Гипотеза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Если бытовые упаковочные отходы загрязняют окружающую среду, то необходимо использовать их вторично в виде полезных вещей для дома.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2A63">
        <w:rPr>
          <w:rFonts w:ascii="Times New Roman" w:hAnsi="Times New Roman"/>
          <w:sz w:val="28"/>
          <w:szCs w:val="28"/>
          <w:u w:val="single"/>
          <w:lang w:eastAsia="ru-RU"/>
        </w:rPr>
        <w:t>Цель проекта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Научится находить применения газетам и журналам после их первичного использования.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2A63">
        <w:rPr>
          <w:rFonts w:ascii="Times New Roman" w:hAnsi="Times New Roman"/>
          <w:sz w:val="28"/>
          <w:szCs w:val="28"/>
          <w:u w:val="single"/>
          <w:lang w:eastAsia="ru-RU"/>
        </w:rPr>
        <w:t>Задачи проекта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1. Формировать семейную экологическую культуру жизненной позиции у взрослых и детей по отношению к важным экологическим проблемам.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2. Развивать творческие способности детей и родителей.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3. Показать на примере работ, как можно вторично использовать газеты, журналы, бумагу в целях бережного отношения к окружающей среде.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2A63">
        <w:rPr>
          <w:rFonts w:ascii="Times New Roman" w:hAnsi="Times New Roman"/>
          <w:sz w:val="28"/>
          <w:szCs w:val="28"/>
          <w:u w:val="single"/>
          <w:lang w:eastAsia="ru-RU"/>
        </w:rPr>
        <w:t>Используемые методы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Сбор информации из книг, интернет – ресурсов, обобщение накопленного опыта.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2A63">
        <w:rPr>
          <w:rFonts w:ascii="Times New Roman" w:hAnsi="Times New Roman"/>
          <w:sz w:val="28"/>
          <w:szCs w:val="28"/>
          <w:u w:val="single"/>
          <w:lang w:eastAsia="ru-RU"/>
        </w:rPr>
        <w:t>Ожидаемый результат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Изготовление различных поделок из газет, журналов и их применение в повседневной жизни.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18DF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C318DF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ВВЕДЕНИЕ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 xml:space="preserve">     В повседневной жизни, человек не задумывается о том, сколько 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ненужных вещей и отходов он выбрасывает в контейнер и отвозит на свалку, где скапливаются горы и залежи мусора. По мнению специалистов – экологов, в настоящее время, на каждого жителя Земли, приходится в среднем, около тонны мусора в год. И страшно подумать, что «культурный слой» нашего времени состоит в основном из бумаги и полиэтиленовых пакетов, пластиковых бутылок, которые в земле способны не разлагаться сотни лет. В последнее время, проблема переработки мусора, среди прочих экологических проблем, выдвинулась на первое место. А ведь многое из того, что мы выбрасываем, могло бы послужить нам вторично.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 xml:space="preserve">     Наша семья, как и многие </w:t>
      </w:r>
      <w:r w:rsidRPr="007E4C73">
        <w:rPr>
          <w:rFonts w:ascii="Times New Roman" w:hAnsi="Times New Roman"/>
          <w:sz w:val="28"/>
          <w:szCs w:val="28"/>
          <w:lang w:eastAsia="ru-RU"/>
        </w:rPr>
        <w:t>други</w:t>
      </w:r>
      <w:r w:rsidRPr="00710F59"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Pr="007E4C73">
        <w:rPr>
          <w:rFonts w:ascii="Times New Roman" w:hAnsi="Times New Roman"/>
          <w:sz w:val="28"/>
          <w:szCs w:val="28"/>
          <w:lang w:eastAsia="ru-RU"/>
        </w:rPr>
        <w:t>семь</w:t>
      </w:r>
      <w:r w:rsidRPr="00710F59">
        <w:rPr>
          <w:rFonts w:ascii="Times New Roman" w:hAnsi="Times New Roman"/>
          <w:sz w:val="28"/>
          <w:szCs w:val="28"/>
          <w:lang w:eastAsia="ru-RU"/>
        </w:rPr>
        <w:t>и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10F59">
        <w:rPr>
          <w:rFonts w:ascii="Times New Roman" w:hAnsi="Times New Roman"/>
          <w:sz w:val="28"/>
          <w:szCs w:val="28"/>
          <w:lang w:eastAsia="ru-RU"/>
        </w:rPr>
        <w:t>выписывает и покупает периодическую печать, это газеты, журналы.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Раньше мы не задумывались над тем, что </w:t>
      </w:r>
      <w:r w:rsidRPr="00710F59">
        <w:rPr>
          <w:rFonts w:ascii="Times New Roman" w:hAnsi="Times New Roman"/>
          <w:sz w:val="28"/>
          <w:szCs w:val="28"/>
          <w:lang w:eastAsia="ru-RU"/>
        </w:rPr>
        <w:t>бумага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может получить новое применение, став основой для оригинальных поделок. И когда воспитатель группы детского сада, в которую ходит наш сын, предложила поучаствовать в проекте «Вторая жизнь упаковок», мы очень обрадовались и тут же приступили к работе. Сначала, мы с сыном думали и фантазировали о том, какие интересные поделки можно смастерить из коробок и бутылок. Потом, к нам присоединил</w:t>
      </w:r>
      <w:r w:rsidRPr="00710F59">
        <w:rPr>
          <w:rFonts w:ascii="Times New Roman" w:hAnsi="Times New Roman"/>
          <w:sz w:val="28"/>
          <w:szCs w:val="28"/>
          <w:lang w:eastAsia="ru-RU"/>
        </w:rPr>
        <w:t>ась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0F59">
        <w:rPr>
          <w:rFonts w:ascii="Times New Roman" w:hAnsi="Times New Roman"/>
          <w:sz w:val="28"/>
          <w:szCs w:val="28"/>
          <w:lang w:eastAsia="ru-RU"/>
        </w:rPr>
        <w:t>бабушк</w:t>
      </w:r>
      <w:r w:rsidRPr="007E4C73">
        <w:rPr>
          <w:rFonts w:ascii="Times New Roman" w:hAnsi="Times New Roman"/>
          <w:sz w:val="28"/>
          <w:szCs w:val="28"/>
          <w:lang w:eastAsia="ru-RU"/>
        </w:rPr>
        <w:t>а и предложил</w:t>
      </w:r>
      <w:r w:rsidRPr="00710F59">
        <w:rPr>
          <w:rFonts w:ascii="Times New Roman" w:hAnsi="Times New Roman"/>
          <w:sz w:val="28"/>
          <w:szCs w:val="28"/>
          <w:lang w:eastAsia="ru-RU"/>
        </w:rPr>
        <w:t>а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сделать из </w:t>
      </w:r>
      <w:r w:rsidRPr="00710F59">
        <w:rPr>
          <w:rFonts w:ascii="Times New Roman" w:hAnsi="Times New Roman"/>
          <w:sz w:val="28"/>
          <w:szCs w:val="28"/>
          <w:lang w:eastAsia="ru-RU"/>
        </w:rPr>
        <w:t>газет и журналов корзиночки</w:t>
      </w:r>
      <w:r w:rsidRPr="007E4C73">
        <w:rPr>
          <w:rFonts w:ascii="Times New Roman" w:hAnsi="Times New Roman"/>
          <w:sz w:val="28"/>
          <w:szCs w:val="28"/>
          <w:lang w:eastAsia="ru-RU"/>
        </w:rPr>
        <w:t>. Несколько вечеров в доме кипела творческая работа. Все были заняты делом: мастерили и клеили, резали и соединяли. Особенно радовал</w:t>
      </w:r>
      <w:r w:rsidRPr="00710F59">
        <w:rPr>
          <w:rFonts w:ascii="Times New Roman" w:hAnsi="Times New Roman"/>
          <w:sz w:val="28"/>
          <w:szCs w:val="28"/>
          <w:lang w:eastAsia="ru-RU"/>
        </w:rPr>
        <w:t>ся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наш </w:t>
      </w:r>
      <w:r w:rsidRPr="00710F59">
        <w:rPr>
          <w:rFonts w:ascii="Times New Roman" w:hAnsi="Times New Roman"/>
          <w:sz w:val="28"/>
          <w:szCs w:val="28"/>
          <w:lang w:eastAsia="ru-RU"/>
        </w:rPr>
        <w:t>сын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0F59">
        <w:rPr>
          <w:rFonts w:ascii="Times New Roman" w:hAnsi="Times New Roman"/>
          <w:sz w:val="28"/>
          <w:szCs w:val="28"/>
          <w:lang w:eastAsia="ru-RU"/>
        </w:rPr>
        <w:t>Ванечка</w:t>
      </w:r>
      <w:r w:rsidRPr="007E4C73">
        <w:rPr>
          <w:rFonts w:ascii="Times New Roman" w:hAnsi="Times New Roman"/>
          <w:sz w:val="28"/>
          <w:szCs w:val="28"/>
          <w:lang w:eastAsia="ru-RU"/>
        </w:rPr>
        <w:t>, он даже забыл про свои любимые мультики. А когда наш</w:t>
      </w:r>
      <w:r w:rsidRPr="00710F59">
        <w:rPr>
          <w:rFonts w:ascii="Times New Roman" w:hAnsi="Times New Roman"/>
          <w:sz w:val="28"/>
          <w:szCs w:val="28"/>
          <w:lang w:eastAsia="ru-RU"/>
        </w:rPr>
        <w:t>и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0F59">
        <w:rPr>
          <w:rFonts w:ascii="Times New Roman" w:hAnsi="Times New Roman"/>
          <w:sz w:val="28"/>
          <w:szCs w:val="28"/>
          <w:lang w:eastAsia="ru-RU"/>
        </w:rPr>
        <w:t>корзиночки и вазочки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был</w:t>
      </w:r>
      <w:r w:rsidRPr="00710F59">
        <w:rPr>
          <w:rFonts w:ascii="Times New Roman" w:hAnsi="Times New Roman"/>
          <w:sz w:val="28"/>
          <w:szCs w:val="28"/>
          <w:lang w:eastAsia="ru-RU"/>
        </w:rPr>
        <w:t>и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 готов</w:t>
      </w:r>
      <w:r w:rsidRPr="00710F59">
        <w:rPr>
          <w:rFonts w:ascii="Times New Roman" w:hAnsi="Times New Roman"/>
          <w:sz w:val="28"/>
          <w:szCs w:val="28"/>
          <w:lang w:eastAsia="ru-RU"/>
        </w:rPr>
        <w:t>ы</w:t>
      </w:r>
      <w:r w:rsidRPr="007E4C73">
        <w:rPr>
          <w:rFonts w:ascii="Times New Roman" w:hAnsi="Times New Roman"/>
          <w:sz w:val="28"/>
          <w:szCs w:val="28"/>
          <w:lang w:eastAsia="ru-RU"/>
        </w:rPr>
        <w:t xml:space="preserve">, мы всей семьей </w:t>
      </w:r>
      <w:r w:rsidRPr="00710F59">
        <w:rPr>
          <w:rFonts w:ascii="Times New Roman" w:hAnsi="Times New Roman"/>
          <w:sz w:val="28"/>
          <w:szCs w:val="28"/>
          <w:lang w:eastAsia="ru-RU"/>
        </w:rPr>
        <w:t xml:space="preserve">решили </w:t>
      </w:r>
      <w:r w:rsidRPr="00482A63">
        <w:rPr>
          <w:rFonts w:ascii="Times New Roman" w:hAnsi="Times New Roman"/>
          <w:sz w:val="28"/>
          <w:szCs w:val="28"/>
          <w:lang w:eastAsia="ru-RU"/>
        </w:rPr>
        <w:t>подарить наши творческие работы на восьмое марта.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Если каждый из нас в своей жизни, не выбросит несколько упаковочных коробок, а найдет им вторичное применение, значит, окружающая среда станет экологически чище.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ЦЕЛИ И ЗАДАЧИ ПРОЕКТА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Прежде чем приступить к осуществлению проекта, мы поставили перед собой цель: Научится находить применение газетам и журналам после их первичного использования.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Исходя из поставленной цели, нами намечены следующие задачи: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1. Формировать семейную экологическую культуру жизненной позиции у взрослых и детей по отношению к важным экологическим проектам.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2. Развить творческие способности детей и родителей.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3. Показать на примере работ, как можно использовать ненужные вещи в целях сохранения окружающей среды.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ЭТАПЫ РЕАЛИЗАЦИИ ПРОЕКТА.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1. Подготовительный этап:</w:t>
      </w:r>
    </w:p>
    <w:p w:rsidR="00C318DF" w:rsidRPr="00482A63" w:rsidRDefault="00C318DF" w:rsidP="00482A63">
      <w:pPr>
        <w:shd w:val="clear" w:color="auto" w:fill="FFFFFF"/>
        <w:spacing w:before="225" w:after="0" w:line="315" w:lineRule="atLeast"/>
        <w:ind w:right="424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Вместе с родителями Ваня, изучили литературу и интернет – ресурсы по теме проекта. Узнали о том, сколько полезных вещей можно сделать из бумаги. Из газет можно изготовить вазу для цветов, корзинку, хлебницу, подставку для ручек и карандашей, замечательную Новогоднюю елку. Применение можно найти и другим упаковкам, стоит только включить свою фантазию.</w:t>
      </w: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2. Практический этап:</w:t>
      </w:r>
    </w:p>
    <w:p w:rsidR="00C318DF" w:rsidRPr="00482A63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Исходя из имеющихся у нас газет и журналов, мы с семьёй приступили к изготовлению различных поделок.</w:t>
      </w:r>
    </w:p>
    <w:p w:rsidR="00C318DF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744C4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«КОРЗИНКА»</w:t>
      </w:r>
    </w:p>
    <w:p w:rsidR="00C318DF" w:rsidRPr="007E4C73" w:rsidRDefault="00C318DF" w:rsidP="00482A63">
      <w:pPr>
        <w:shd w:val="clear" w:color="auto" w:fill="FFFFFF"/>
        <w:spacing w:after="0" w:line="315" w:lineRule="atLeast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C318DF" w:rsidRPr="007744C4" w:rsidRDefault="00C318DF" w:rsidP="00482A63">
      <w:pPr>
        <w:ind w:right="566"/>
        <w:rPr>
          <w:rFonts w:ascii="Times New Roman" w:hAnsi="Times New Roman"/>
          <w:noProof/>
          <w:sz w:val="28"/>
          <w:szCs w:val="28"/>
          <w:lang w:eastAsia="ru-RU"/>
        </w:rPr>
      </w:pPr>
      <w:r w:rsidRPr="007744C4">
        <w:rPr>
          <w:rFonts w:ascii="Times New Roman" w:hAnsi="Times New Roman"/>
          <w:sz w:val="28"/>
          <w:szCs w:val="28"/>
          <w:lang w:eastAsia="ru-RU"/>
        </w:rPr>
        <w:t xml:space="preserve">     Для изготовления корзинки нам потребовались газеты, клей, ножницы, акварельные краски, лак, длинные спицы, прищепки. Нарезаем газету узкими полосками примерно </w:t>
      </w:r>
      <w:smartTag w:uri="urn:schemas-microsoft-com:office:smarttags" w:element="metricconverter">
        <w:smartTagPr>
          <w:attr w:name="ProductID" w:val="5 см"/>
        </w:smartTagPr>
        <w:r w:rsidRPr="007744C4">
          <w:rPr>
            <w:rFonts w:ascii="Times New Roman" w:hAnsi="Times New Roman"/>
            <w:sz w:val="28"/>
            <w:szCs w:val="28"/>
            <w:lang w:eastAsia="ru-RU"/>
          </w:rPr>
          <w:t>5 см</w:t>
        </w:r>
      </w:smartTag>
      <w:r w:rsidRPr="007744C4">
        <w:rPr>
          <w:rFonts w:ascii="Times New Roman" w:hAnsi="Times New Roman"/>
          <w:sz w:val="28"/>
          <w:szCs w:val="28"/>
          <w:lang w:eastAsia="ru-RU"/>
        </w:rPr>
        <w:t xml:space="preserve">. каждую полоску накручиваем на спицу, получается трубочка.  Конец трубочки склеиваем клеем, чтобы не раскручивалась. Так подготавливаем большое количество трубочек, надо </w:t>
      </w:r>
      <w:r>
        <w:rPr>
          <w:rFonts w:ascii="Times New Roman" w:hAnsi="Times New Roman"/>
          <w:sz w:val="28"/>
          <w:szCs w:val="28"/>
          <w:lang w:eastAsia="ru-RU"/>
        </w:rPr>
        <w:t>следить</w:t>
      </w:r>
      <w:r w:rsidRPr="007744C4">
        <w:rPr>
          <w:rFonts w:ascii="Times New Roman" w:hAnsi="Times New Roman"/>
          <w:sz w:val="28"/>
          <w:szCs w:val="28"/>
          <w:lang w:eastAsia="ru-RU"/>
        </w:rPr>
        <w:t xml:space="preserve"> за тем, чтобы трубочки были одинаковой толщины.</w:t>
      </w:r>
      <w:r w:rsidRPr="007744C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318DF" w:rsidRDefault="00C318DF" w:rsidP="002F6E9E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6" type="#_x0000_t75" style="width:223.5pt;height:22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">
            <v:imagedata r:id="rId5" o:title="" cropleft="-10893f" cropright="-11148f"/>
            <o:lock v:ext="edit" aspectratio="f"/>
          </v:shape>
        </w:pict>
      </w:r>
    </w:p>
    <w:p w:rsidR="00C318DF" w:rsidRPr="007744C4" w:rsidRDefault="00C318DF" w:rsidP="007744C4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174pt;height:12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">
            <v:imagedata r:id="rId6" o:title="" croptop="-511f" cropbottom="-860f" cropleft="-182f" cropright="-200f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162.75pt;height:12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">
            <v:imagedata r:id="rId7" o:title="" croptop="-503f" cropbottom="-794f" cropleft="-194f" cropright="-214f"/>
            <o:lock v:ext="edit" aspectratio="f"/>
          </v:shape>
        </w:pict>
      </w:r>
    </w:p>
    <w:p w:rsidR="00C318DF" w:rsidRPr="007744C4" w:rsidRDefault="00C318DF" w:rsidP="007744C4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7744C4">
        <w:rPr>
          <w:rFonts w:ascii="Times New Roman" w:hAnsi="Times New Roman"/>
          <w:sz w:val="28"/>
          <w:szCs w:val="28"/>
          <w:lang w:eastAsia="ru-RU"/>
        </w:rPr>
        <w:t xml:space="preserve">     Трубочки можно покрасить до изготовления корзинки, а можно и потом.</w:t>
      </w:r>
    </w:p>
    <w:p w:rsidR="00C318DF" w:rsidRPr="007744C4" w:rsidRDefault="00C318DF" w:rsidP="007744C4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7744C4">
        <w:rPr>
          <w:rFonts w:ascii="Times New Roman" w:hAnsi="Times New Roman"/>
          <w:sz w:val="28"/>
          <w:szCs w:val="28"/>
          <w:lang w:eastAsia="ru-RU"/>
        </w:rPr>
        <w:t xml:space="preserve">     Теперь, когда нужное количество трубочек приготовлено, можно приступать и к изготовлению самой корзинки.</w:t>
      </w:r>
    </w:p>
    <w:p w:rsidR="00C318DF" w:rsidRDefault="00C318DF" w:rsidP="002F6E9E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555555"/>
          <w:sz w:val="28"/>
          <w:szCs w:val="28"/>
          <w:lang w:eastAsia="ru-RU"/>
        </w:rPr>
        <w:t xml:space="preserve">    </w:t>
      </w:r>
      <w:r w:rsidRPr="007744C4">
        <w:rPr>
          <w:rFonts w:ascii="Times New Roman" w:hAnsi="Times New Roman"/>
          <w:sz w:val="28"/>
          <w:szCs w:val="28"/>
          <w:lang w:eastAsia="ru-RU"/>
        </w:rPr>
        <w:t xml:space="preserve">Плетение начинается с </w:t>
      </w:r>
      <w:r>
        <w:rPr>
          <w:rFonts w:ascii="Times New Roman" w:hAnsi="Times New Roman"/>
          <w:sz w:val="28"/>
          <w:szCs w:val="28"/>
          <w:lang w:eastAsia="ru-RU"/>
        </w:rPr>
        <w:t>основания</w:t>
      </w:r>
      <w:r w:rsidRPr="007744C4">
        <w:rPr>
          <w:rFonts w:ascii="Times New Roman" w:hAnsi="Times New Roman"/>
          <w:sz w:val="28"/>
          <w:szCs w:val="28"/>
          <w:lang w:eastAsia="ru-RU"/>
        </w:rPr>
        <w:t xml:space="preserve"> корзинки.</w:t>
      </w:r>
    </w:p>
    <w:p w:rsidR="00C318DF" w:rsidRDefault="00C318DF" w:rsidP="00B82AD1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9" type="#_x0000_t75" style="width:239.2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">
            <v:imagedata r:id="rId8" o:title="" croptop="-457f" cropbottom="-697f" cropleft="-178f" cropright="-107f"/>
            <o:lock v:ext="edit" aspectratio="f"/>
          </v:shape>
        </w:pict>
      </w:r>
    </w:p>
    <w:p w:rsidR="00C318DF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Когда основание достигло нужного размера, начинаем плести саму корзину, то есть ее глубину.</w:t>
      </w:r>
    </w:p>
    <w:p w:rsidR="00C318DF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В плетении можно применять украшения. Для этого необходимо трубочку свернуть в круг и у снования прищипнуть прищепкой, чтобы закрепить форму листика.</w:t>
      </w:r>
    </w:p>
    <w:p w:rsidR="00C318DF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0" type="#_x0000_t75" style="width:199.5pt;height:14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">
            <v:imagedata r:id="rId9" o:title="" croptop="-424f" cropbottom="-625f" cropleft="-165f" cropright="-132f"/>
            <o:lock v:ext="edit" aspectratio="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1" type="#_x0000_t75" style="width:194.25pt;height:13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">
            <v:imagedata r:id="rId10" o:title="" croptop="-435f" cropbottom="-733f" cropright="-118f"/>
            <o:lock v:ext="edit" aspectratio="f"/>
          </v:shape>
        </w:pict>
      </w:r>
    </w:p>
    <w:p w:rsidR="00C318DF" w:rsidRDefault="00C318DF" w:rsidP="00B82AD1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2" type="#_x0000_t75" style="width:196.5pt;height:14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">
            <v:imagedata r:id="rId11" o:title="" croptop="-431f" cropbottom="-703f" cropleft="-168f" cropright="-84f"/>
            <o:lock v:ext="edit" aspectratio="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3" type="#_x0000_t75" style="width:186.75pt;height:13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">
            <v:imagedata r:id="rId12" o:title="" croptop="-412f" cropbottom="-694f" cropright="-182f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34" type="#_x0000_t75" style="width:200.25pt;height:14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">
            <v:imagedata r:id="rId13" o:title="" croptop="-412f" cropbottom="-694f" cropright="-148f"/>
            <o:lock v:ext="edit" aspectratio="f"/>
          </v:shape>
        </w:pict>
      </w:r>
    </w:p>
    <w:p w:rsidR="00C318DF" w:rsidRDefault="00C318DF" w:rsidP="002C4F06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Когда корзина сплетена, её можно покрасить.         </w:t>
      </w:r>
    </w:p>
    <w:p w:rsidR="00C318DF" w:rsidRDefault="00C318DF" w:rsidP="00B82AD1">
      <w:pPr>
        <w:shd w:val="clear" w:color="auto" w:fill="FFFFFF"/>
        <w:spacing w:before="225" w:after="225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5" type="#_x0000_t75" style="width:199.5pt;height:14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">
            <v:imagedata r:id="rId14" o:title="" croptop="-423f" cropbottom="-534f" cropright="-99f"/>
            <o:lock v:ext="edit" aspectratio="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6" type="#_x0000_t75" style="width:211.5pt;height:14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">
            <v:imagedata r:id="rId15" o:title="" croptop="-424f" cropbottom="-625f" cropleft="-165f" cropright="-132f"/>
            <o:lock v:ext="edit" aspectratio="f"/>
          </v:shape>
        </w:pict>
      </w:r>
    </w:p>
    <w:p w:rsidR="00C318DF" w:rsidRDefault="00C318DF" w:rsidP="00B82AD1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После того, когда мы убедились, что корзина высохла, можно ее </w:t>
      </w:r>
    </w:p>
    <w:p w:rsidR="00C318DF" w:rsidRDefault="00C318DF" w:rsidP="00B82A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вскрыть лаком.</w:t>
      </w:r>
    </w:p>
    <w:p w:rsidR="00C318DF" w:rsidRDefault="00C318DF" w:rsidP="00B82A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318DF" w:rsidRDefault="00C318DF" w:rsidP="00B82A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Вот такие интересные работы у нас получились.</w:t>
      </w:r>
    </w:p>
    <w:p w:rsidR="00C318DF" w:rsidRDefault="00C318DF" w:rsidP="007715F7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color w:val="555555"/>
          <w:sz w:val="28"/>
          <w:szCs w:val="28"/>
          <w:lang w:eastAsia="ru-RU"/>
        </w:rPr>
        <w:pict>
          <v:shape id="Рисунок 27" o:spid="_x0000_i1037" type="#_x0000_t75" style="width:200.25pt;height:12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">
            <v:imagedata r:id="rId16" o:title="" croptop="-470f" cropbottom="-791f" cropright="-180f"/>
            <o:lock v:ext="edit" aspectratio="f"/>
          </v:shape>
        </w:pict>
      </w:r>
      <w:r>
        <w:rPr>
          <w:rFonts w:ascii="Times New Roman" w:hAnsi="Times New Roman"/>
          <w:noProof/>
          <w:color w:val="555555"/>
          <w:sz w:val="28"/>
          <w:szCs w:val="28"/>
          <w:lang w:eastAsia="ru-RU"/>
        </w:rPr>
        <w:t xml:space="preserve">         </w:t>
      </w:r>
      <w:r w:rsidRPr="000C53F9">
        <w:rPr>
          <w:rFonts w:ascii="Times New Roman" w:hAnsi="Times New Roman"/>
          <w:noProof/>
          <w:color w:val="555555"/>
          <w:sz w:val="28"/>
          <w:szCs w:val="28"/>
          <w:lang w:eastAsia="ru-RU"/>
        </w:rPr>
        <w:pict>
          <v:shape id="Рисунок 26" o:spid="_x0000_i1038" type="#_x0000_t75" style="width:190.5pt;height:12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">
            <v:imagedata r:id="rId17" o:title="" croptop="-475f" cropbottom="-750f" cropleft="-166f" cropright="-233f"/>
            <o:lock v:ext="edit" aspectratio="f"/>
          </v:shape>
        </w:pict>
      </w:r>
    </w:p>
    <w:p w:rsidR="00C318DF" w:rsidRDefault="00C318DF" w:rsidP="00B82AD1">
      <w:pPr>
        <w:shd w:val="clear" w:color="auto" w:fill="FFFFFF"/>
        <w:spacing w:after="0" w:line="315" w:lineRule="atLeast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0C53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39" type="#_x0000_t75" style="width:199.5pt;height:2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">
            <v:imagedata r:id="rId18" o:title="" croptop="-237f" cropbottom="-374f" cropright="-99f"/>
            <o:lock v:ext="edit" aspectratio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0C53F9">
        <w:rPr>
          <w:rFonts w:ascii="Times New Roman" w:hAnsi="Times New Roman"/>
          <w:noProof/>
          <w:color w:val="555555"/>
          <w:sz w:val="28"/>
          <w:szCs w:val="28"/>
          <w:lang w:eastAsia="ru-RU"/>
        </w:rPr>
        <w:pict>
          <v:shape id="Рисунок 28" o:spid="_x0000_i1040" type="#_x0000_t75" style="width:206.25pt;height:22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">
            <v:imagedata r:id="rId19" o:title="" croptop="-421f" cropbottom="-576f" cropright="-180f"/>
            <o:lock v:ext="edit" aspectratio="f"/>
          </v:shape>
        </w:pict>
      </w:r>
    </w:p>
    <w:p w:rsidR="00C318DF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318DF" w:rsidRPr="00482A63" w:rsidRDefault="00C318DF" w:rsidP="002C4F06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C318DF" w:rsidRPr="00482A63" w:rsidRDefault="00C318DF" w:rsidP="007715F7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 xml:space="preserve">     В повседневной жизни, мы часто выбрасываем в мусорное ведро пластиковые бутылки, коробки из под конфет, обёрточную бумагу. </w:t>
      </w:r>
    </w:p>
    <w:p w:rsidR="00C318DF" w:rsidRPr="00482A63" w:rsidRDefault="00C318DF" w:rsidP="007715F7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 w:eastAsia="ru-RU"/>
        </w:rPr>
      </w:pPr>
      <w:r w:rsidRPr="00482A63">
        <w:rPr>
          <w:rFonts w:ascii="Times New Roman" w:hAnsi="Times New Roman"/>
          <w:sz w:val="28"/>
          <w:szCs w:val="28"/>
          <w:lang w:eastAsia="ru-RU"/>
        </w:rPr>
        <w:t>Мы задумались о том, что весь этот упаковочный материал можно использовать для изготовления различных поделок, игрушек и подарков. Воплощая свои замыслы и идеи, в различных поделках, сочетая элементы детской игры с элементами детского труда мы оказываем влияние на развитие творческой инициативы и изобретательности наших детей.</w:t>
      </w:r>
    </w:p>
    <w:p w:rsidR="00C318DF" w:rsidRPr="00482A63" w:rsidRDefault="00C318DF" w:rsidP="002C4F0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C318DF" w:rsidRPr="00482A63" w:rsidSect="00482A63">
      <w:pgSz w:w="11906" w:h="16838"/>
      <w:pgMar w:top="1134" w:right="1274" w:bottom="1134" w:left="1701" w:header="708" w:footer="708" w:gutter="0"/>
      <w:pgBorders w:offsetFrom="page">
        <w:top w:val="candyCorn" w:sz="30" w:space="24" w:color="auto"/>
        <w:left w:val="candyCorn" w:sz="30" w:space="24" w:color="auto"/>
        <w:bottom w:val="candyCorn" w:sz="30" w:space="24" w:color="auto"/>
        <w:right w:val="candyCorn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32A6"/>
    <w:rsid w:val="00047A25"/>
    <w:rsid w:val="000C53F9"/>
    <w:rsid w:val="00193398"/>
    <w:rsid w:val="001B5109"/>
    <w:rsid w:val="0020329B"/>
    <w:rsid w:val="002357BC"/>
    <w:rsid w:val="002C4F06"/>
    <w:rsid w:val="002F6E9E"/>
    <w:rsid w:val="00331F89"/>
    <w:rsid w:val="00451D31"/>
    <w:rsid w:val="00482A63"/>
    <w:rsid w:val="006E0AC7"/>
    <w:rsid w:val="00710F59"/>
    <w:rsid w:val="007715F7"/>
    <w:rsid w:val="007744C4"/>
    <w:rsid w:val="007E4C73"/>
    <w:rsid w:val="007E7129"/>
    <w:rsid w:val="00812134"/>
    <w:rsid w:val="00866612"/>
    <w:rsid w:val="008B32A6"/>
    <w:rsid w:val="00B82AD1"/>
    <w:rsid w:val="00C318DF"/>
    <w:rsid w:val="00C40A5E"/>
    <w:rsid w:val="00C94185"/>
    <w:rsid w:val="00CA0C8F"/>
    <w:rsid w:val="00DC585D"/>
    <w:rsid w:val="00E7085E"/>
    <w:rsid w:val="00F06E6D"/>
    <w:rsid w:val="00F6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61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185</TotalTime>
  <Pages>7</Pages>
  <Words>892</Words>
  <Characters>5089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DNA7 X86</cp:lastModifiedBy>
  <cp:revision>7</cp:revision>
  <dcterms:created xsi:type="dcterms:W3CDTF">2015-03-15T18:36:00Z</dcterms:created>
  <dcterms:modified xsi:type="dcterms:W3CDTF">2018-10-23T12:56:00Z</dcterms:modified>
</cp:coreProperties>
</file>