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№18 «Солнышко»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56260E">
      <w:pPr>
        <w:ind w:right="850"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http://i1.imgbb.ru/img6/8/5/7/857eb06ca1e8cad1f81deb09606155d2.jpg" style="width:275.25pt;height:24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">
            <v:imagedata r:id="rId4" o:title=""/>
            <o:lock v:ext="edit" aspectratio="f"/>
          </v:shape>
        </w:pic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Экологический проект «Такие разные рыбки»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выполнили:</w:t>
      </w: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Настя Б.,</w:t>
      </w: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группа, МБДОУ № 18</w:t>
      </w: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Елена Михайловна Б.</w:t>
      </w: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666F02" w:rsidRDefault="00666F02" w:rsidP="0056260E">
      <w:pPr>
        <w:spacing w:after="0"/>
        <w:ind w:right="4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Пекарская Марина Сергеевна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2277F4">
      <w:pPr>
        <w:ind w:right="85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г.Приморско - Ахтарск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Животные в доме, как и растения, приносят большую радость всем членам семьи. Взрослые включают их в сферу своих повседневных забот, а дети активно общаются с ними. Животный мир привлекателен ля ребенка. И это не случайно! В отличие от растений, животные обладают поведением.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Животные обладают яркой спецификой, неповторимым своеобразием как во внешнем облике, так и в поведении, например, рыбы имеют органы, которых нет у людей – хвост, плавники, чешую. Они живут в воде.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Аквариум с рыбками, если он содержится по всем правилам  - это интересное и красивое зрелище.  В воспитательном отношении одинаково ценно и наблюдение детей за делами взрослых,  их непосредственное практическое участие.  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зовут Настя, у меня дома есть аквариум. Там живут маленькие рыбки: гуппики, неоны, моллинезии, мечиносцы. </w:t>
      </w:r>
    </w:p>
    <w:p w:rsidR="00666F02" w:rsidRDefault="00666F02" w:rsidP="00C60A82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меченосцев яркий оранжевый окрас.  Длинным похожим на меч хвостом могут покрасоваться только самцы, а у самочек маленький короткий хвостик. У меченосцев рождаются живые мальки – их  называют живородящими.</w:t>
      </w:r>
      <w:r w:rsidRPr="00B359C5">
        <w:rPr>
          <w:noProof/>
          <w:lang w:eastAsia="ru-RU"/>
        </w:rPr>
        <w:t xml:space="preserve"> </w:t>
      </w:r>
    </w:p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9" o:spid="_x0000_i1026" type="#_x0000_t75" alt="http://im2-tub-ru.yandex.net/i?id=439221853-12-72&amp;n=21" style="width:340.5pt;height:25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">
            <v:imagedata r:id="rId5" o:title=""/>
            <o:lock v:ext="edit" aspectratio="f"/>
          </v:shape>
        </w:pict>
      </w:r>
    </w:p>
    <w:p w:rsidR="00666F02" w:rsidRDefault="00666F02" w:rsidP="00867BC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10" o:spid="_x0000_i1027" type="#_x0000_t75" alt="http://im2-tub-ru.yandex.net/i?id=313335825-26-72&amp;n=21" style="width:249.75pt;height:25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">
            <v:imagedata r:id="rId6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66F02" w:rsidRDefault="00666F02" w:rsidP="00C60A82">
      <w:pPr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359C5">
        <w:rPr>
          <w:rFonts w:ascii="Times New Roman" w:hAnsi="Times New Roman"/>
          <w:sz w:val="28"/>
          <w:szCs w:val="28"/>
        </w:rPr>
        <w:t>Моллинезии, внешне</w:t>
      </w:r>
      <w:r>
        <w:rPr>
          <w:rFonts w:ascii="Times New Roman" w:hAnsi="Times New Roman"/>
          <w:sz w:val="28"/>
          <w:szCs w:val="28"/>
        </w:rPr>
        <w:t xml:space="preserve"> несколько похожи на меченосцев. Они </w:t>
      </w:r>
      <w:r w:rsidRPr="00B359C5">
        <w:rPr>
          <w:rFonts w:ascii="Times New Roman" w:hAnsi="Times New Roman"/>
          <w:sz w:val="28"/>
          <w:szCs w:val="28"/>
        </w:rPr>
        <w:t xml:space="preserve"> отличаются более широкими хвостовыми плавниками и увеличенными спинными. </w:t>
      </w:r>
      <w:r>
        <w:rPr>
          <w:rFonts w:ascii="Times New Roman" w:hAnsi="Times New Roman"/>
          <w:sz w:val="28"/>
          <w:szCs w:val="28"/>
        </w:rPr>
        <w:t xml:space="preserve"> Окрас ее тела черный.</w:t>
      </w:r>
    </w:p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11" o:spid="_x0000_i1028" type="#_x0000_t75" alt="http://im3-tub-ru.yandex.net/i?id=53612738-67-72&amp;n=21" style="width:294pt;height:24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">
            <v:imagedata r:id="rId7" o:title=""/>
            <o:lock v:ext="edit" aspectratio="f"/>
          </v:shape>
        </w:pict>
      </w:r>
    </w:p>
    <w:p w:rsidR="00666F02" w:rsidRDefault="00666F02" w:rsidP="00F7234B">
      <w:pPr>
        <w:spacing w:after="0"/>
        <w:ind w:right="566" w:firstLine="708"/>
        <w:jc w:val="both"/>
        <w:rPr>
          <w:rFonts w:ascii="Times New Roman" w:hAnsi="Times New Roman"/>
          <w:sz w:val="28"/>
          <w:szCs w:val="28"/>
        </w:rPr>
      </w:pPr>
      <w:r w:rsidRPr="00736D83">
        <w:rPr>
          <w:rFonts w:ascii="Times New Roman" w:hAnsi="Times New Roman"/>
          <w:sz w:val="28"/>
          <w:szCs w:val="28"/>
        </w:rPr>
        <w:t xml:space="preserve">    В </w:t>
      </w:r>
      <w:r>
        <w:rPr>
          <w:rFonts w:ascii="Times New Roman" w:hAnsi="Times New Roman"/>
          <w:sz w:val="28"/>
          <w:szCs w:val="28"/>
        </w:rPr>
        <w:t xml:space="preserve">аквариуме </w:t>
      </w:r>
      <w:r w:rsidRPr="00736D83">
        <w:rPr>
          <w:rFonts w:ascii="Times New Roman" w:hAnsi="Times New Roman"/>
          <w:sz w:val="28"/>
          <w:szCs w:val="28"/>
        </w:rPr>
        <w:t xml:space="preserve"> можно увидеть небольших рыбок с большими хвостами и яркой окраской. Это </w:t>
      </w:r>
      <w:r w:rsidRPr="00736D83">
        <w:rPr>
          <w:rFonts w:ascii="Times New Roman" w:hAnsi="Times New Roman"/>
          <w:b/>
          <w:bCs/>
          <w:sz w:val="28"/>
          <w:szCs w:val="28"/>
        </w:rPr>
        <w:t>гуппи</w:t>
      </w:r>
      <w:r w:rsidRPr="00736D83">
        <w:rPr>
          <w:rFonts w:ascii="Times New Roman" w:hAnsi="Times New Roman"/>
          <w:sz w:val="28"/>
          <w:szCs w:val="28"/>
        </w:rPr>
        <w:t> - самая распространенная и популярная аквариумная рыбка.</w:t>
      </w:r>
      <w:r>
        <w:rPr>
          <w:rFonts w:ascii="Times New Roman" w:hAnsi="Times New Roman"/>
          <w:sz w:val="28"/>
          <w:szCs w:val="28"/>
        </w:rPr>
        <w:t xml:space="preserve">  С</w:t>
      </w:r>
      <w:r w:rsidRPr="00736D83">
        <w:rPr>
          <w:rFonts w:ascii="Times New Roman" w:hAnsi="Times New Roman"/>
          <w:sz w:val="28"/>
          <w:szCs w:val="28"/>
        </w:rPr>
        <w:t>амц</w:t>
      </w:r>
      <w:r>
        <w:rPr>
          <w:rFonts w:ascii="Times New Roman" w:hAnsi="Times New Roman"/>
          <w:sz w:val="28"/>
          <w:szCs w:val="28"/>
        </w:rPr>
        <w:t>ы</w:t>
      </w:r>
      <w:r w:rsidRPr="00736D83">
        <w:rPr>
          <w:rFonts w:ascii="Times New Roman" w:hAnsi="Times New Roman"/>
          <w:sz w:val="28"/>
          <w:szCs w:val="28"/>
        </w:rPr>
        <w:t xml:space="preserve"> отличаются большими хвостами и яркой, разнообразной окраской. Размеры у них небольшие: 1,5 </w:t>
      </w:r>
      <w:smartTag w:uri="urn:schemas-microsoft-com:office:smarttags" w:element="metricconverter">
        <w:smartTagPr>
          <w:attr w:name="ProductID" w:val="-3 сантиметра"/>
        </w:smartTagPr>
        <w:r w:rsidRPr="00736D83">
          <w:rPr>
            <w:rFonts w:ascii="Times New Roman" w:hAnsi="Times New Roman"/>
            <w:sz w:val="28"/>
            <w:szCs w:val="28"/>
          </w:rPr>
          <w:t>-3 сантиметра</w:t>
        </w:r>
      </w:smartTag>
      <w:r w:rsidRPr="00736D83">
        <w:rPr>
          <w:rFonts w:ascii="Times New Roman" w:hAnsi="Times New Roman"/>
          <w:sz w:val="28"/>
          <w:szCs w:val="28"/>
        </w:rPr>
        <w:t xml:space="preserve">. Самки значительно крупнее, до </w:t>
      </w:r>
      <w:smartTag w:uri="urn:schemas-microsoft-com:office:smarttags" w:element="metricconverter">
        <w:smartTagPr>
          <w:attr w:name="ProductID" w:val="6 сантиметров"/>
        </w:smartTagPr>
        <w:r w:rsidRPr="00736D83">
          <w:rPr>
            <w:rFonts w:ascii="Times New Roman" w:hAnsi="Times New Roman"/>
            <w:sz w:val="28"/>
            <w:szCs w:val="28"/>
          </w:rPr>
          <w:t>6 сантиметров</w:t>
        </w:r>
      </w:smartTag>
      <w:r w:rsidRPr="00736D83">
        <w:rPr>
          <w:rFonts w:ascii="Times New Roman" w:hAnsi="Times New Roman"/>
          <w:sz w:val="28"/>
          <w:szCs w:val="28"/>
        </w:rPr>
        <w:t>, но невзрачные. Окраска сероватая, больших хвостов нет.</w:t>
      </w:r>
    </w:p>
    <w:p w:rsidR="00666F02" w:rsidRPr="000A3E71" w:rsidRDefault="00666F02" w:rsidP="00F7234B">
      <w:pPr>
        <w:spacing w:after="0"/>
        <w:ind w:right="56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красивые рыбки у гуппи это</w:t>
      </w:r>
      <w:r w:rsidRPr="000A3E71">
        <w:rPr>
          <w:rFonts w:ascii="Times New Roman" w:hAnsi="Times New Roman"/>
          <w:sz w:val="28"/>
          <w:szCs w:val="28"/>
        </w:rPr>
        <w:t xml:space="preserve"> самцы, </w:t>
      </w:r>
      <w:r>
        <w:rPr>
          <w:rFonts w:ascii="Times New Roman" w:hAnsi="Times New Roman"/>
          <w:sz w:val="28"/>
          <w:szCs w:val="28"/>
        </w:rPr>
        <w:t>они имеют разную форму туловища</w:t>
      </w:r>
      <w:r w:rsidRPr="000A3E7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красивые по цвету </w:t>
      </w:r>
      <w:r w:rsidRPr="000A3E71">
        <w:rPr>
          <w:rFonts w:ascii="Times New Roman" w:hAnsi="Times New Roman"/>
          <w:sz w:val="28"/>
          <w:szCs w:val="28"/>
        </w:rPr>
        <w:t xml:space="preserve"> хвост</w:t>
      </w:r>
      <w:r>
        <w:rPr>
          <w:rFonts w:ascii="Times New Roman" w:hAnsi="Times New Roman"/>
          <w:sz w:val="28"/>
          <w:szCs w:val="28"/>
        </w:rPr>
        <w:t>ы</w:t>
      </w:r>
      <w:r w:rsidRPr="000A3E71">
        <w:rPr>
          <w:rFonts w:ascii="Times New Roman" w:hAnsi="Times New Roman"/>
          <w:sz w:val="28"/>
          <w:szCs w:val="28"/>
        </w:rPr>
        <w:t xml:space="preserve"> и плавник</w:t>
      </w:r>
      <w:r>
        <w:rPr>
          <w:rFonts w:ascii="Times New Roman" w:hAnsi="Times New Roman"/>
          <w:sz w:val="28"/>
          <w:szCs w:val="28"/>
        </w:rPr>
        <w:t>и</w:t>
      </w:r>
      <w:r w:rsidRPr="000A3E71">
        <w:rPr>
          <w:rFonts w:ascii="Times New Roman" w:hAnsi="Times New Roman"/>
          <w:sz w:val="28"/>
          <w:szCs w:val="28"/>
        </w:rPr>
        <w:t xml:space="preserve">. Для того чтобы внешность рыбки </w:t>
      </w:r>
      <w:r>
        <w:rPr>
          <w:rFonts w:ascii="Times New Roman" w:hAnsi="Times New Roman"/>
          <w:sz w:val="28"/>
          <w:szCs w:val="28"/>
        </w:rPr>
        <w:t>была яркой и красивой</w:t>
      </w:r>
      <w:r w:rsidRPr="000A3E71">
        <w:rPr>
          <w:rFonts w:ascii="Times New Roman" w:hAnsi="Times New Roman"/>
          <w:sz w:val="28"/>
          <w:szCs w:val="28"/>
        </w:rPr>
        <w:t xml:space="preserve">, цвет грунта в аквариуме должен </w:t>
      </w:r>
      <w:r>
        <w:rPr>
          <w:rFonts w:ascii="Times New Roman" w:hAnsi="Times New Roman"/>
          <w:sz w:val="28"/>
          <w:szCs w:val="28"/>
        </w:rPr>
        <w:t>отличаться</w:t>
      </w:r>
      <w:r w:rsidRPr="000A3E71">
        <w:rPr>
          <w:rFonts w:ascii="Times New Roman" w:hAnsi="Times New Roman"/>
          <w:sz w:val="28"/>
          <w:szCs w:val="28"/>
        </w:rPr>
        <w:t xml:space="preserve"> с цветом рыбок. </w:t>
      </w:r>
      <w:r>
        <w:rPr>
          <w:rFonts w:ascii="Times New Roman" w:hAnsi="Times New Roman"/>
          <w:sz w:val="28"/>
          <w:szCs w:val="28"/>
        </w:rPr>
        <w:t>Лучше  и</w:t>
      </w:r>
      <w:r w:rsidRPr="000A3E71">
        <w:rPr>
          <w:rFonts w:ascii="Times New Roman" w:hAnsi="Times New Roman"/>
          <w:sz w:val="28"/>
          <w:szCs w:val="28"/>
        </w:rPr>
        <w:t>спользова</w:t>
      </w:r>
      <w:r>
        <w:rPr>
          <w:rFonts w:ascii="Times New Roman" w:hAnsi="Times New Roman"/>
          <w:sz w:val="28"/>
          <w:szCs w:val="28"/>
        </w:rPr>
        <w:t>ть</w:t>
      </w:r>
      <w:r w:rsidRPr="000A3E71">
        <w:rPr>
          <w:rFonts w:ascii="Times New Roman" w:hAnsi="Times New Roman"/>
          <w:sz w:val="28"/>
          <w:szCs w:val="28"/>
        </w:rPr>
        <w:t xml:space="preserve"> тёмны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0A3E71">
        <w:rPr>
          <w:rFonts w:ascii="Times New Roman" w:hAnsi="Times New Roman"/>
          <w:sz w:val="28"/>
          <w:szCs w:val="28"/>
        </w:rPr>
        <w:t>тон</w:t>
      </w:r>
      <w:r>
        <w:rPr>
          <w:rFonts w:ascii="Times New Roman" w:hAnsi="Times New Roman"/>
          <w:sz w:val="28"/>
          <w:szCs w:val="28"/>
        </w:rPr>
        <w:t>а</w:t>
      </w:r>
      <w:r w:rsidRPr="000A3E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камешков. </w:t>
      </w:r>
    </w:p>
    <w:p w:rsidR="00666F02" w:rsidRDefault="00666F02" w:rsidP="00F7234B">
      <w:pPr>
        <w:spacing w:after="0"/>
        <w:ind w:right="566" w:firstLine="708"/>
        <w:jc w:val="both"/>
        <w:rPr>
          <w:rFonts w:ascii="Times New Roman" w:hAnsi="Times New Roman"/>
          <w:sz w:val="28"/>
          <w:szCs w:val="28"/>
        </w:rPr>
      </w:pPr>
      <w:r w:rsidRPr="000A3E71">
        <w:rPr>
          <w:rFonts w:ascii="Times New Roman" w:hAnsi="Times New Roman"/>
          <w:sz w:val="28"/>
          <w:szCs w:val="28"/>
        </w:rPr>
        <w:t xml:space="preserve">Гуппи  абсолютно не могут за себя постоять, а потому их соседи по аквариуму должны быть также миролюбивых и некрупных видов. </w:t>
      </w:r>
    </w:p>
    <w:p w:rsidR="00666F02" w:rsidRPr="000A3E71" w:rsidRDefault="00666F02" w:rsidP="00F7234B">
      <w:pPr>
        <w:spacing w:after="0"/>
        <w:ind w:right="56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A3E71">
        <w:rPr>
          <w:rFonts w:ascii="Times New Roman" w:hAnsi="Times New Roman"/>
          <w:sz w:val="28"/>
          <w:szCs w:val="28"/>
        </w:rPr>
        <w:t>свещени</w:t>
      </w:r>
      <w:r>
        <w:rPr>
          <w:rFonts w:ascii="Times New Roman" w:hAnsi="Times New Roman"/>
          <w:sz w:val="28"/>
          <w:szCs w:val="28"/>
        </w:rPr>
        <w:t>е</w:t>
      </w:r>
      <w:r w:rsidRPr="000A3E71">
        <w:rPr>
          <w:rFonts w:ascii="Times New Roman" w:hAnsi="Times New Roman"/>
          <w:sz w:val="28"/>
          <w:szCs w:val="28"/>
        </w:rPr>
        <w:t xml:space="preserve"> не влияют на жизнеспособность гуппи, но в значительной мере определяют яркость их окраски.</w:t>
      </w:r>
    </w:p>
    <w:p w:rsidR="00666F02" w:rsidRDefault="00666F02" w:rsidP="00F7234B">
      <w:pPr>
        <w:spacing w:after="0"/>
        <w:ind w:right="56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A3E71">
        <w:rPr>
          <w:rFonts w:ascii="Times New Roman" w:hAnsi="Times New Roman"/>
          <w:sz w:val="28"/>
          <w:szCs w:val="28"/>
        </w:rPr>
        <w:t xml:space="preserve">квариум с гуппи должен </w:t>
      </w:r>
      <w:r>
        <w:rPr>
          <w:rFonts w:ascii="Times New Roman" w:hAnsi="Times New Roman"/>
          <w:sz w:val="28"/>
          <w:szCs w:val="28"/>
        </w:rPr>
        <w:t>иметь</w:t>
      </w:r>
      <w:r w:rsidRPr="000A3E71">
        <w:rPr>
          <w:rFonts w:ascii="Times New Roman" w:hAnsi="Times New Roman"/>
          <w:sz w:val="28"/>
          <w:szCs w:val="28"/>
        </w:rPr>
        <w:t xml:space="preserve"> открытые участки для плаванья, и укромные уголки, где любая рыбка, мо</w:t>
      </w:r>
      <w:r>
        <w:rPr>
          <w:rFonts w:ascii="Times New Roman" w:hAnsi="Times New Roman"/>
          <w:sz w:val="28"/>
          <w:szCs w:val="28"/>
        </w:rPr>
        <w:t>жет</w:t>
      </w:r>
      <w:r w:rsidRPr="000A3E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спрятаться </w:t>
      </w:r>
      <w:r w:rsidRPr="000A3E71">
        <w:rPr>
          <w:rFonts w:ascii="Times New Roman" w:hAnsi="Times New Roman"/>
          <w:sz w:val="28"/>
          <w:szCs w:val="28"/>
        </w:rPr>
        <w:t xml:space="preserve"> и отдохнуть. </w:t>
      </w:r>
    </w:p>
    <w:p w:rsidR="00666F02" w:rsidRDefault="00666F02" w:rsidP="00F7234B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  <w:r w:rsidRPr="006041F2">
        <w:rPr>
          <w:rFonts w:ascii="Times New Roman" w:hAnsi="Times New Roman"/>
          <w:sz w:val="28"/>
          <w:szCs w:val="28"/>
        </w:rPr>
        <w:t>Гуппи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1F2">
        <w:rPr>
          <w:rFonts w:ascii="Times New Roman" w:hAnsi="Times New Roman"/>
          <w:sz w:val="28"/>
          <w:szCs w:val="28"/>
        </w:rPr>
        <w:t xml:space="preserve">требовательны к пище. </w:t>
      </w:r>
      <w:r>
        <w:rPr>
          <w:rFonts w:ascii="Times New Roman" w:hAnsi="Times New Roman"/>
          <w:sz w:val="28"/>
          <w:szCs w:val="28"/>
        </w:rPr>
        <w:t>Кормлю</w:t>
      </w:r>
      <w:r w:rsidRPr="006041F2">
        <w:rPr>
          <w:rFonts w:ascii="Times New Roman" w:hAnsi="Times New Roman"/>
          <w:sz w:val="28"/>
          <w:szCs w:val="28"/>
        </w:rPr>
        <w:t xml:space="preserve"> как живы</w:t>
      </w:r>
      <w:r>
        <w:rPr>
          <w:rFonts w:ascii="Times New Roman" w:hAnsi="Times New Roman"/>
          <w:sz w:val="28"/>
          <w:szCs w:val="28"/>
        </w:rPr>
        <w:t>м</w:t>
      </w:r>
      <w:r w:rsidRPr="006041F2">
        <w:rPr>
          <w:rFonts w:ascii="Times New Roman" w:hAnsi="Times New Roman"/>
          <w:sz w:val="28"/>
          <w:szCs w:val="28"/>
        </w:rPr>
        <w:t>, так и сухи</w:t>
      </w:r>
      <w:r>
        <w:rPr>
          <w:rFonts w:ascii="Times New Roman" w:hAnsi="Times New Roman"/>
          <w:sz w:val="28"/>
          <w:szCs w:val="28"/>
        </w:rPr>
        <w:t>ми</w:t>
      </w:r>
      <w:r w:rsidRPr="006041F2">
        <w:rPr>
          <w:rFonts w:ascii="Times New Roman" w:hAnsi="Times New Roman"/>
          <w:sz w:val="28"/>
          <w:szCs w:val="28"/>
        </w:rPr>
        <w:t xml:space="preserve"> корма</w:t>
      </w:r>
      <w:r>
        <w:rPr>
          <w:rFonts w:ascii="Times New Roman" w:hAnsi="Times New Roman"/>
          <w:sz w:val="28"/>
          <w:szCs w:val="28"/>
        </w:rPr>
        <w:t>ми</w:t>
      </w:r>
      <w:r w:rsidRPr="006041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Еще гуппи</w:t>
      </w:r>
      <w:r w:rsidRPr="006041F2">
        <w:rPr>
          <w:rFonts w:ascii="Times New Roman" w:hAnsi="Times New Roman"/>
          <w:sz w:val="28"/>
          <w:szCs w:val="28"/>
        </w:rPr>
        <w:t xml:space="preserve"> с удовольствием поедают</w:t>
      </w:r>
      <w:r>
        <w:rPr>
          <w:rFonts w:ascii="Times New Roman" w:hAnsi="Times New Roman"/>
          <w:sz w:val="28"/>
          <w:szCs w:val="28"/>
        </w:rPr>
        <w:t xml:space="preserve"> водоросли  растущие в аквариуме</w:t>
      </w:r>
      <w:r w:rsidRPr="006041F2">
        <w:rPr>
          <w:rFonts w:ascii="Times New Roman" w:hAnsi="Times New Roman"/>
          <w:sz w:val="28"/>
          <w:szCs w:val="28"/>
        </w:rPr>
        <w:t xml:space="preserve">. </w:t>
      </w:r>
    </w:p>
    <w:p w:rsidR="00666F02" w:rsidRDefault="00666F02" w:rsidP="00F7234B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F7234B">
      <w:pPr>
        <w:spacing w:after="0"/>
        <w:ind w:right="850"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644F93">
        <w:rPr>
          <w:noProof/>
          <w:lang w:eastAsia="ru-RU"/>
        </w:rPr>
        <w:pict>
          <v:shape id="Рисунок 16" o:spid="_x0000_i1029" type="#_x0000_t75" alt="http://aquamir.by/wp-content/uploads/2009/04/kormushka.jpg" style="width:186pt;height:19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">
            <v:imagedata r:id="rId8" o:title=""/>
            <o:lock v:ext="edit" aspectratio="f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</w:p>
    <w:p w:rsidR="00666F02" w:rsidRDefault="00666F02" w:rsidP="00F508DB">
      <w:pPr>
        <w:spacing w:after="0"/>
        <w:ind w:right="850" w:firstLine="708"/>
        <w:jc w:val="right"/>
        <w:rPr>
          <w:noProof/>
          <w:lang w:eastAsia="ru-RU"/>
        </w:rPr>
      </w:pPr>
      <w:r w:rsidRPr="00644F93">
        <w:rPr>
          <w:noProof/>
          <w:lang w:eastAsia="ru-RU"/>
        </w:rPr>
        <w:pict>
          <v:shape id="Рисунок 17" o:spid="_x0000_i1030" type="#_x0000_t75" alt="http://img.vintagestock.ru/2012-16/1001834765.jpg" style="width:186pt;height:19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">
            <v:imagedata r:id="rId9" o:title=""/>
            <o:lock v:ext="edit" aspectratio="f"/>
          </v:shape>
        </w:pict>
      </w:r>
    </w:p>
    <w:p w:rsidR="00666F02" w:rsidRDefault="00666F02" w:rsidP="0056260E">
      <w:pPr>
        <w:spacing w:after="0"/>
        <w:ind w:right="850"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19" o:spid="_x0000_i1031" type="#_x0000_t75" alt="http://photo.7ya.ru/7ya-photo-pw/2007/4/23/tn1177336858256.jpg" style="width:298.5pt;height:23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">
            <v:imagedata r:id="rId10" o:title=""/>
            <o:lock v:ext="edit" aspectratio="f"/>
          </v:shape>
        </w:pict>
      </w:r>
    </w:p>
    <w:p w:rsidR="00666F02" w:rsidRDefault="00666F02" w:rsidP="00F7234B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  <w:r w:rsidRPr="006041F2">
        <w:rPr>
          <w:rFonts w:ascii="Times New Roman" w:hAnsi="Times New Roman"/>
          <w:sz w:val="28"/>
          <w:szCs w:val="28"/>
        </w:rPr>
        <w:t>Кормить рыбок следует один раз в день. Весь корм</w:t>
      </w:r>
      <w:r>
        <w:rPr>
          <w:rFonts w:ascii="Times New Roman" w:hAnsi="Times New Roman"/>
          <w:sz w:val="28"/>
          <w:szCs w:val="28"/>
        </w:rPr>
        <w:t xml:space="preserve"> рыбки должны съесть очень быстро. </w:t>
      </w:r>
      <w:r w:rsidRPr="006041F2">
        <w:rPr>
          <w:rFonts w:ascii="Times New Roman" w:hAnsi="Times New Roman"/>
          <w:sz w:val="28"/>
          <w:szCs w:val="28"/>
        </w:rPr>
        <w:t xml:space="preserve"> Закисание корма и переедание может послужить причиной развития болезней гуппи. Недельная голодовка легко переносится гуппи, что существенно облегчает их содержание.</w:t>
      </w:r>
    </w:p>
    <w:p w:rsidR="00666F02" w:rsidRPr="006041F2" w:rsidRDefault="00666F02" w:rsidP="00F7234B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736D8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44F93">
        <w:rPr>
          <w:noProof/>
          <w:lang w:eastAsia="ru-RU"/>
        </w:rPr>
        <w:pict>
          <v:shape id="_x0000_i1032" type="#_x0000_t75" alt="http://i1.imgbb.ru/img6/8/5/7/857eb06ca1e8cad1f81deb09606155d2.jpg" style="width:275.25pt;height:24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">
            <v:imagedata r:id="rId4" o:title=""/>
            <o:lock v:ext="edit" aspectratio="f"/>
          </v:shape>
        </w:pict>
      </w:r>
    </w:p>
    <w:p w:rsidR="00666F02" w:rsidRDefault="00666F02" w:rsidP="00867BC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Мне очень нравится наблюдать за рыбками, они плавают друг за другом, будто играются. Щипают за хвостики, за плавнички друг друга.</w:t>
      </w: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люблю их кормить, а потом смотреть, как они кушают, хватают ротиком еду.</w:t>
      </w:r>
    </w:p>
    <w:p w:rsidR="00666F02" w:rsidRDefault="00666F02" w:rsidP="0056260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 еще у нас в аквариуме живет большой сом, он среди маленьких рыбок, будто корабль плавает. </w:t>
      </w:r>
    </w:p>
    <w:p w:rsidR="00666F02" w:rsidRDefault="00666F02" w:rsidP="0056260E">
      <w:pPr>
        <w:ind w:right="850" w:firstLine="708"/>
        <w:jc w:val="center"/>
        <w:rPr>
          <w:rFonts w:ascii="Times New Roman" w:hAnsi="Times New Roman"/>
          <w:sz w:val="28"/>
          <w:szCs w:val="28"/>
        </w:rPr>
      </w:pPr>
      <w:r w:rsidRPr="00E16E8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3" type="#_x0000_t75" style="width:322.5pt;height:25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">
            <v:imagedata r:id="rId11" o:title=""/>
            <o:lock v:ext="edit" aspectratio="f"/>
          </v:shape>
        </w:pict>
      </w: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Его называют чистильщиком, он чистит стекла аквариума и подбирает остатки пищи на дне. </w:t>
      </w:r>
    </w:p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18" o:spid="_x0000_i1034" type="#_x0000_t75" alt="http://vsezhivotnye.com/sites/default/files/u53/2010/11/64562462346.jpg" style="width:304.5pt;height:26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">
            <v:imagedata r:id="rId12" o:title=""/>
            <o:lock v:ext="edit" aspectratio="f"/>
          </v:shape>
        </w:pict>
      </w: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недавно, папа купил ему друга, маленького сомика, он правда боится всех и прячется в домике, в камнях и траве.</w:t>
      </w:r>
    </w:p>
    <w:p w:rsidR="00666F02" w:rsidRDefault="00666F02" w:rsidP="0056260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E16E8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5" type="#_x0000_t75" style="width:5in;height:26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">
            <v:imagedata r:id="rId13" o:title=""/>
            <o:lock v:ext="edit" aspectratio="f"/>
          </v:shape>
        </w:pict>
      </w:r>
    </w:p>
    <w:p w:rsidR="00666F02" w:rsidRDefault="00666F02" w:rsidP="000A3E71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маленьком аквариуме, в траве и в камнях прячутся мальки, </w:t>
      </w:r>
    </w:p>
    <w:p w:rsidR="00666F02" w:rsidRDefault="00666F02" w:rsidP="000A3E71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 детки рыбок: гупиков.</w:t>
      </w:r>
    </w:p>
    <w:p w:rsidR="00666F02" w:rsidRDefault="00666F02" w:rsidP="000A3E71">
      <w:pPr>
        <w:spacing w:after="0"/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0A3E71">
      <w:pPr>
        <w:spacing w:after="0"/>
        <w:ind w:right="850" w:firstLine="708"/>
        <w:jc w:val="center"/>
        <w:rPr>
          <w:rFonts w:ascii="Times New Roman" w:hAnsi="Times New Roman"/>
          <w:sz w:val="28"/>
          <w:szCs w:val="28"/>
        </w:rPr>
      </w:pPr>
      <w:r w:rsidRPr="00644F93">
        <w:rPr>
          <w:noProof/>
          <w:lang w:eastAsia="ru-RU"/>
        </w:rPr>
        <w:pict>
          <v:shape id="Рисунок 7" o:spid="_x0000_i1036" type="#_x0000_t75" alt="Изображение" style="width:372.75pt;height:29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">
            <v:imagedata r:id="rId14" o:title=""/>
            <o:lock v:ext="edit" aspectratio="f"/>
          </v:shape>
        </w:pict>
      </w:r>
    </w:p>
    <w:p w:rsidR="00666F02" w:rsidRDefault="00666F02" w:rsidP="000A3E71">
      <w:pPr>
        <w:spacing w:after="0"/>
        <w:ind w:right="850" w:firstLine="708"/>
        <w:jc w:val="center"/>
        <w:rPr>
          <w:rFonts w:ascii="Times New Roman" w:hAnsi="Times New Roman"/>
          <w:sz w:val="28"/>
          <w:szCs w:val="28"/>
        </w:rPr>
      </w:pPr>
    </w:p>
    <w:p w:rsidR="00666F02" w:rsidRDefault="00666F02" w:rsidP="000A3E71">
      <w:pPr>
        <w:spacing w:after="0"/>
        <w:ind w:right="850" w:firstLine="708"/>
        <w:jc w:val="center"/>
        <w:rPr>
          <w:rFonts w:ascii="Times New Roman" w:hAnsi="Times New Roman"/>
          <w:sz w:val="28"/>
          <w:szCs w:val="28"/>
        </w:rPr>
      </w:pPr>
    </w:p>
    <w:p w:rsidR="00666F02" w:rsidRDefault="00666F02" w:rsidP="000A3F4D">
      <w:pPr>
        <w:ind w:right="850" w:firstLine="708"/>
        <w:jc w:val="both"/>
        <w:rPr>
          <w:rFonts w:ascii="Times New Roman" w:hAnsi="Times New Roman"/>
          <w:sz w:val="28"/>
          <w:szCs w:val="28"/>
        </w:rPr>
      </w:pPr>
    </w:p>
    <w:p w:rsidR="00666F02" w:rsidRDefault="00666F02" w:rsidP="0056260E">
      <w:pPr>
        <w:spacing w:line="240" w:lineRule="auto"/>
        <w:ind w:right="850"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Вообще, я люблю наблюдать за ними, потому что они с каждым днем вырастают всё больше и  больше. </w:t>
      </w:r>
    </w:p>
    <w:p w:rsidR="00666F02" w:rsidRDefault="00666F02" w:rsidP="0056260E">
      <w:pPr>
        <w:spacing w:line="240" w:lineRule="auto"/>
        <w:ind w:right="85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у нас в аквариуме много улиток, жила одна большая улитка, она умерла, но успела отложить яйца и вывести много маленьких улиток и теперь кроме рыбок подрастают улитки, они украшают наш аквариум, их можно увидеть везде, на дне, на стенках, в траве, на домике, на кормушке, они, как движущиеся бусинки.</w:t>
      </w:r>
      <w:r w:rsidRPr="00F508DB">
        <w:rPr>
          <w:noProof/>
          <w:lang w:eastAsia="ru-RU"/>
        </w:rPr>
        <w:t xml:space="preserve"> </w:t>
      </w:r>
      <w:r w:rsidRPr="00644F93">
        <w:rPr>
          <w:noProof/>
          <w:lang w:eastAsia="ru-RU"/>
        </w:rPr>
        <w:pict>
          <v:shape id="Рисунок 13" o:spid="_x0000_i1037" type="#_x0000_t75" alt="http://animal-live.ru/upload/video/thumbs/medium/2013/02/05/akvarium-akvariumnye-ulitki-ampuljarija1360076387-51111e638fb51.jpg" style="width:237pt;height:24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">
            <v:imagedata r:id="rId15" o:title=""/>
            <o:lock v:ext="edit" aspectratio="f"/>
          </v:shape>
        </w:pict>
      </w:r>
    </w:p>
    <w:p w:rsidR="00666F02" w:rsidRDefault="00666F02" w:rsidP="00C60A82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66F02" w:rsidRDefault="00666F02" w:rsidP="0056260E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6" type="#_x0000_t75" alt="http://vsezhivotnye.com/sites/default/files/u62/2012/08/020411.jpg" style="position:absolute;left:0;text-align:left;margin-left:112.5pt;margin-top:-.65pt;width:277.5pt;height:268.5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">
            <v:imagedata r:id="rId16" o:title=""/>
            <o:lock v:ext="edit" aspectratio="f"/>
            <w10:wrap type="square" side="right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666F02" w:rsidRDefault="00666F02" w:rsidP="00F508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такой чудесный живой уголок у нас в квартире.</w:t>
      </w:r>
    </w:p>
    <w:p w:rsidR="00666F02" w:rsidRPr="00BF5424" w:rsidRDefault="00666F02" w:rsidP="00867BC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666F02" w:rsidRPr="00BF5424" w:rsidSect="00C60A82">
      <w:pgSz w:w="11906" w:h="16838"/>
      <w:pgMar w:top="1134" w:right="850" w:bottom="1134" w:left="1701" w:header="708" w:footer="708" w:gutter="0"/>
      <w:pgBorders w:offsetFrom="page">
        <w:top w:val="champagneBottle" w:sz="30" w:space="24" w:color="auto"/>
        <w:left w:val="champagneBottle" w:sz="30" w:space="24" w:color="auto"/>
        <w:bottom w:val="champagneBottle" w:sz="30" w:space="24" w:color="auto"/>
        <w:right w:val="champagneBottle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5424"/>
    <w:rsid w:val="000A3E71"/>
    <w:rsid w:val="000A3F4D"/>
    <w:rsid w:val="002277F4"/>
    <w:rsid w:val="003B6581"/>
    <w:rsid w:val="004322CA"/>
    <w:rsid w:val="00485756"/>
    <w:rsid w:val="0056260E"/>
    <w:rsid w:val="006041F2"/>
    <w:rsid w:val="00644F93"/>
    <w:rsid w:val="00666F02"/>
    <w:rsid w:val="00736D83"/>
    <w:rsid w:val="00772BB1"/>
    <w:rsid w:val="00867BCA"/>
    <w:rsid w:val="008C30F8"/>
    <w:rsid w:val="00976F3C"/>
    <w:rsid w:val="009A4822"/>
    <w:rsid w:val="00B359C5"/>
    <w:rsid w:val="00BF5424"/>
    <w:rsid w:val="00C60A82"/>
    <w:rsid w:val="00DD48D1"/>
    <w:rsid w:val="00E16E8A"/>
    <w:rsid w:val="00F508DB"/>
    <w:rsid w:val="00F7234B"/>
    <w:rsid w:val="00F72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82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4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70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178</TotalTime>
  <Pages>9</Pages>
  <Words>586</Words>
  <Characters>3344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11</cp:revision>
  <dcterms:created xsi:type="dcterms:W3CDTF">2014-04-06T17:00:00Z</dcterms:created>
  <dcterms:modified xsi:type="dcterms:W3CDTF">2018-10-23T12:38:00Z</dcterms:modified>
</cp:coreProperties>
</file>